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174AB70" w14:textId="77777777" w:rsidR="006279D6" w:rsidRDefault="006279D6">
      <w:pPr>
        <w:adjustRightInd w:val="0"/>
        <w:snapToGrid w:val="0"/>
        <w:spacing w:afterLines="50" w:after="156"/>
        <w:rPr>
          <w:b/>
          <w:sz w:val="24"/>
          <w:szCs w:val="24"/>
        </w:rPr>
      </w:pPr>
    </w:p>
    <w:p w14:paraId="334604F4" w14:textId="03C541A9"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22CC9E5D" w:rsidR="00113742" w:rsidRDefault="00B44233" w:rsidP="006279D6">
            <w:pPr>
              <w:adjustRightInd w:val="0"/>
              <w:snapToGrid w:val="0"/>
              <w:jc w:val="center"/>
              <w:rPr>
                <w:rFonts w:ascii="宋体" w:eastAsia="宋体" w:hAnsi="宋体"/>
                <w:sz w:val="21"/>
                <w:szCs w:val="21"/>
              </w:rPr>
            </w:pPr>
            <w:r w:rsidRPr="00B44233">
              <w:rPr>
                <w:rFonts w:ascii="宋体" w:eastAsia="宋体" w:hAnsi="宋体" w:hint="eastAsia"/>
                <w:sz w:val="21"/>
                <w:szCs w:val="21"/>
              </w:rPr>
              <w:t>斯福瑞（南通）制药有限公司</w:t>
            </w:r>
            <w:r w:rsidR="00FE6269" w:rsidRPr="00FE6269">
              <w:rPr>
                <w:rFonts w:ascii="宋体" w:eastAsia="宋体" w:hAnsi="宋体" w:hint="eastAsia"/>
                <w:sz w:val="21"/>
                <w:szCs w:val="21"/>
              </w:rPr>
              <w:t>原料药及原料药前体中试项目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rsidTr="00F9636B">
        <w:trPr>
          <w:trHeight w:val="10105"/>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46255" w14:textId="77777777" w:rsidR="005B4C9B" w:rsidRDefault="005B4C9B" w:rsidP="00400260">
      <w:r>
        <w:separator/>
      </w:r>
    </w:p>
  </w:endnote>
  <w:endnote w:type="continuationSeparator" w:id="0">
    <w:p w14:paraId="02952335" w14:textId="77777777" w:rsidR="005B4C9B" w:rsidRDefault="005B4C9B"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FangSong_GB2312"/>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6E01A" w14:textId="77777777" w:rsidR="005B4C9B" w:rsidRDefault="005B4C9B" w:rsidP="00400260">
      <w:r>
        <w:separator/>
      </w:r>
    </w:p>
  </w:footnote>
  <w:footnote w:type="continuationSeparator" w:id="0">
    <w:p w14:paraId="4949EB28" w14:textId="77777777" w:rsidR="005B4C9B" w:rsidRDefault="005B4C9B"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2C080E"/>
    <w:rsid w:val="00400260"/>
    <w:rsid w:val="00402BFB"/>
    <w:rsid w:val="005B4C9B"/>
    <w:rsid w:val="006279D6"/>
    <w:rsid w:val="0065558E"/>
    <w:rsid w:val="00937595"/>
    <w:rsid w:val="00941E66"/>
    <w:rsid w:val="009B1686"/>
    <w:rsid w:val="009C29AD"/>
    <w:rsid w:val="00A17FE9"/>
    <w:rsid w:val="00A833DF"/>
    <w:rsid w:val="00AF5F58"/>
    <w:rsid w:val="00B44233"/>
    <w:rsid w:val="00C265B5"/>
    <w:rsid w:val="00E108B3"/>
    <w:rsid w:val="00E92A5E"/>
    <w:rsid w:val="00F75909"/>
    <w:rsid w:val="00F9636B"/>
    <w:rsid w:val="00FE6269"/>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5</TotalTime>
  <Pages>2</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曹 凤琦</cp:lastModifiedBy>
  <cp:revision>12</cp:revision>
  <cp:lastPrinted>2021-05-10T02:37:00Z</cp:lastPrinted>
  <dcterms:created xsi:type="dcterms:W3CDTF">2018-10-24T02:14:00Z</dcterms:created>
  <dcterms:modified xsi:type="dcterms:W3CDTF">2023-09-05T00:25:00Z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